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7FA6A" w14:textId="09A8A513" w:rsidR="003D3D75" w:rsidRPr="008E6712" w:rsidRDefault="00857D57">
      <w:pPr>
        <w:spacing w:line="400" w:lineRule="exact"/>
        <w:rPr>
          <w:rFonts w:ascii="Times New Roman" w:eastAsia="標楷體" w:hAnsi="Times New Roman"/>
          <w:b/>
          <w:sz w:val="28"/>
          <w:szCs w:val="28"/>
        </w:rPr>
      </w:pPr>
      <w:r w:rsidRPr="008E6712">
        <w:rPr>
          <w:rFonts w:ascii="Times New Roman" w:eastAsia="標楷體" w:hAnsi="Times New Roman"/>
          <w:b/>
          <w:sz w:val="28"/>
          <w:szCs w:val="28"/>
        </w:rPr>
        <w:t>高雄市</w:t>
      </w:r>
      <w:r w:rsidR="00925E73">
        <w:rPr>
          <w:rFonts w:ascii="Times New Roman" w:eastAsia="標楷體" w:hAnsi="Times New Roman" w:hint="eastAsia"/>
          <w:b/>
          <w:sz w:val="28"/>
          <w:szCs w:val="28"/>
        </w:rPr>
        <w:t>小港</w:t>
      </w:r>
      <w:r w:rsidRPr="008E6712">
        <w:rPr>
          <w:rFonts w:ascii="Times New Roman" w:eastAsia="標楷體" w:hAnsi="Times New Roman"/>
          <w:b/>
          <w:sz w:val="28"/>
          <w:szCs w:val="28"/>
        </w:rPr>
        <w:t>區</w:t>
      </w:r>
      <w:proofErr w:type="gramStart"/>
      <w:r w:rsidR="00925E73">
        <w:rPr>
          <w:rFonts w:ascii="Times New Roman" w:eastAsia="標楷體" w:hAnsi="Times New Roman" w:hint="eastAsia"/>
          <w:b/>
          <w:sz w:val="28"/>
          <w:szCs w:val="28"/>
        </w:rPr>
        <w:t>鳳</w:t>
      </w:r>
      <w:proofErr w:type="gramEnd"/>
      <w:r w:rsidR="00925E73">
        <w:rPr>
          <w:rFonts w:ascii="Times New Roman" w:eastAsia="標楷體" w:hAnsi="Times New Roman" w:hint="eastAsia"/>
          <w:b/>
          <w:sz w:val="28"/>
          <w:szCs w:val="28"/>
        </w:rPr>
        <w:t>陽國民小學</w:t>
      </w:r>
      <w:r w:rsidRPr="008E6712">
        <w:rPr>
          <w:rFonts w:ascii="Times New Roman" w:eastAsia="標楷體" w:hAnsi="Times New Roman"/>
          <w:b/>
          <w:sz w:val="28"/>
          <w:szCs w:val="28"/>
        </w:rPr>
        <w:t>11</w:t>
      </w:r>
      <w:r w:rsidR="00FE6EEA" w:rsidRPr="008E6712">
        <w:rPr>
          <w:rFonts w:ascii="Times New Roman" w:eastAsia="標楷體" w:hAnsi="Times New Roman" w:hint="eastAsia"/>
          <w:b/>
          <w:sz w:val="28"/>
          <w:szCs w:val="28"/>
        </w:rPr>
        <w:t>3</w:t>
      </w:r>
      <w:r w:rsidRPr="008E6712">
        <w:rPr>
          <w:rFonts w:ascii="Times New Roman" w:eastAsia="標楷體" w:hAnsi="Times New Roman"/>
          <w:b/>
          <w:sz w:val="28"/>
          <w:szCs w:val="28"/>
        </w:rPr>
        <w:t>學年度推動海洋教育實施成果</w:t>
      </w:r>
    </w:p>
    <w:tbl>
      <w:tblPr>
        <w:tblW w:w="98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3"/>
        <w:gridCol w:w="1276"/>
        <w:gridCol w:w="800"/>
        <w:gridCol w:w="1696"/>
        <w:gridCol w:w="4633"/>
      </w:tblGrid>
      <w:tr w:rsidR="003D3D75" w:rsidRPr="008E6712" w14:paraId="4AF98851" w14:textId="77777777">
        <w:tblPrEx>
          <w:tblCellMar>
            <w:top w:w="0" w:type="dxa"/>
            <w:bottom w:w="0" w:type="dxa"/>
          </w:tblCellMar>
        </w:tblPrEx>
        <w:trPr>
          <w:trHeight w:val="660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E8342" w14:textId="77777777" w:rsidR="003D3D75" w:rsidRPr="008E6712" w:rsidRDefault="00857D57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普通班</w:t>
            </w:r>
          </w:p>
          <w:p w14:paraId="0B7E5126" w14:textId="77777777" w:rsidR="003D3D75" w:rsidRPr="008E6712" w:rsidRDefault="00857D57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班級數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BCDF0" w14:textId="2E9D17E5" w:rsidR="003D3D75" w:rsidRPr="008E6712" w:rsidRDefault="00857D57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_</w:t>
            </w:r>
            <w:r w:rsidR="00D56BDE">
              <w:rPr>
                <w:rFonts w:ascii="Times New Roman" w:eastAsia="標楷體" w:hAnsi="Times New Roman" w:hint="eastAsia"/>
                <w:sz w:val="28"/>
                <w:szCs w:val="28"/>
              </w:rPr>
              <w:t>2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_ 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班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82D54" w14:textId="77777777" w:rsidR="003D3D75" w:rsidRPr="008E6712" w:rsidRDefault="00857D57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實施年級</w:t>
            </w:r>
          </w:p>
        </w:tc>
        <w:tc>
          <w:tcPr>
            <w:tcW w:w="6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FD1BF" w14:textId="77777777" w:rsidR="003D3D75" w:rsidRPr="008E6712" w:rsidRDefault="00857D57">
            <w:pPr>
              <w:spacing w:line="0" w:lineRule="atLeast"/>
            </w:pPr>
            <w:r w:rsidRPr="008E6712"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一年級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 w:rsidRPr="008E6712"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四年級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 w:rsidRPr="008E6712"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七年級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 w:rsidRPr="008E6712"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十年級</w:t>
            </w:r>
          </w:p>
          <w:p w14:paraId="2C6E6B3F" w14:textId="202B7692" w:rsidR="003D3D75" w:rsidRPr="008E6712" w:rsidRDefault="00857D57">
            <w:pPr>
              <w:spacing w:line="0" w:lineRule="atLeast"/>
            </w:pPr>
            <w:r w:rsidRPr="008E6712"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二年級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 w:rsidR="00925E73">
              <w:rPr>
                <w:rFonts w:ascii="Times New Roman" w:eastAsia="標楷體" w:hAnsi="Times New Roman" w:hint="eastAsia"/>
                <w:sz w:val="28"/>
                <w:szCs w:val="28"/>
              </w:rPr>
              <w:t>■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五年級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 w:rsidRPr="008E6712"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八年級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 w:rsidRPr="008E6712"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十一年級</w:t>
            </w:r>
          </w:p>
          <w:p w14:paraId="23152814" w14:textId="77777777" w:rsidR="003D3D75" w:rsidRPr="008E6712" w:rsidRDefault="00857D57">
            <w:pPr>
              <w:spacing w:line="0" w:lineRule="atLeast"/>
            </w:pPr>
            <w:r w:rsidRPr="008E6712"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三年級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 w:rsidRPr="008E6712"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六年級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 w:rsidRPr="008E6712"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九年級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 w:rsidRPr="008E6712"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十二年級</w:t>
            </w:r>
          </w:p>
          <w:p w14:paraId="7DAF5915" w14:textId="77777777" w:rsidR="003D3D75" w:rsidRPr="008E6712" w:rsidRDefault="00857D57">
            <w:pPr>
              <w:spacing w:line="0" w:lineRule="atLeast"/>
            </w:pPr>
            <w:r w:rsidRPr="008E6712"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全校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</w:t>
            </w:r>
            <w:r w:rsidRPr="008E6712">
              <w:rPr>
                <w:rFonts w:ascii="Wingdings 2" w:eastAsia="Wingdings 2" w:hAnsi="Wingdings 2" w:cs="Wingdings 2"/>
                <w:sz w:val="28"/>
                <w:szCs w:val="28"/>
              </w:rPr>
              <w:t>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其它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______________</w:t>
            </w:r>
          </w:p>
        </w:tc>
      </w:tr>
      <w:tr w:rsidR="003D3D75" w:rsidRPr="008E6712" w14:paraId="7CD4FAB9" w14:textId="77777777">
        <w:tblPrEx>
          <w:tblCellMar>
            <w:top w:w="0" w:type="dxa"/>
            <w:bottom w:w="0" w:type="dxa"/>
          </w:tblCellMar>
        </w:tblPrEx>
        <w:trPr>
          <w:trHeight w:val="480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F77D8" w14:textId="77777777" w:rsidR="003D3D75" w:rsidRPr="008E6712" w:rsidRDefault="00857D57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本次海洋教育活動實施時間</w:t>
            </w:r>
          </w:p>
        </w:tc>
        <w:tc>
          <w:tcPr>
            <w:tcW w:w="8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5934E" w14:textId="39EBFBED" w:rsidR="003D3D75" w:rsidRPr="008E6712" w:rsidRDefault="00857D57">
            <w:pPr>
              <w:spacing w:line="0" w:lineRule="atLeast"/>
              <w:rPr>
                <w:rFonts w:ascii="Times New Roman" w:eastAsia="標楷體" w:hAnsi="Times New Roman" w:hint="eastAsia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實施日期：</w:t>
            </w:r>
            <w:r w:rsidR="00925E73" w:rsidRPr="00925E73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 xml:space="preserve">  </w:t>
            </w:r>
            <w:r w:rsidR="00925E73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>113</w:t>
            </w:r>
            <w:r w:rsidR="00925E73" w:rsidRPr="00925E73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 xml:space="preserve">  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年</w:t>
            </w:r>
            <w:r w:rsidR="00925E73" w:rsidRPr="00925E73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 xml:space="preserve">  </w:t>
            </w:r>
            <w:r w:rsidR="00925E73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>11</w:t>
            </w:r>
            <w:r w:rsidR="00925E73" w:rsidRPr="00925E73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 xml:space="preserve">  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月</w:t>
            </w:r>
            <w:r w:rsidR="00925E73" w:rsidRPr="00925E73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 xml:space="preserve">  </w:t>
            </w:r>
            <w:r w:rsidR="00925E73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>8</w:t>
            </w:r>
            <w:r w:rsidR="00925E73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>、</w:t>
            </w:r>
            <w:r w:rsidR="00925E73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>13</w:t>
            </w:r>
            <w:r w:rsidR="00925E73" w:rsidRPr="00925E73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 xml:space="preserve">  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日星期</w:t>
            </w:r>
            <w:r w:rsidR="00925E73" w:rsidRPr="00925E73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 xml:space="preserve">  </w:t>
            </w:r>
            <w:r w:rsidR="00925E73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>五、三</w:t>
            </w:r>
            <w:r w:rsidR="00925E73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 xml:space="preserve">  </w:t>
            </w:r>
          </w:p>
          <w:p w14:paraId="2E80D826" w14:textId="59F13CE1" w:rsidR="003D3D75" w:rsidRPr="008E6712" w:rsidRDefault="00857D57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實施時間：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融入領域課程實施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 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晨光時間實施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 w:rsidR="00925E73">
              <w:rPr>
                <w:rFonts w:ascii="Times New Roman" w:eastAsia="標楷體" w:hAnsi="Times New Roman" w:hint="eastAsia"/>
                <w:sz w:val="28"/>
                <w:szCs w:val="28"/>
              </w:rPr>
              <w:t>■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彈性時間</w:t>
            </w:r>
          </w:p>
          <w:p w14:paraId="1FF10837" w14:textId="77777777" w:rsidR="003D3D75" w:rsidRPr="008E6712" w:rsidRDefault="00857D57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綜合活動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校本課程實施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戶外教育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其它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_________________     </w:t>
            </w:r>
          </w:p>
        </w:tc>
      </w:tr>
      <w:tr w:rsidR="003D3D75" w:rsidRPr="008E6712" w14:paraId="6A3A45D5" w14:textId="77777777">
        <w:tblPrEx>
          <w:tblCellMar>
            <w:top w:w="0" w:type="dxa"/>
            <w:bottom w:w="0" w:type="dxa"/>
          </w:tblCellMar>
        </w:tblPrEx>
        <w:trPr>
          <w:trHeight w:val="480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375C2" w14:textId="77777777" w:rsidR="003D3D75" w:rsidRPr="008E6712" w:rsidRDefault="00857D57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本次教學活動運用主要之教學策略</w:t>
            </w:r>
          </w:p>
        </w:tc>
        <w:tc>
          <w:tcPr>
            <w:tcW w:w="8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95257" w14:textId="0134F9CF" w:rsidR="003D3D75" w:rsidRPr="008E6712" w:rsidRDefault="00925E73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■</w:t>
            </w:r>
            <w:r w:rsidR="00857D57" w:rsidRPr="008E6712">
              <w:rPr>
                <w:rFonts w:ascii="Times New Roman" w:eastAsia="標楷體" w:hAnsi="Times New Roman"/>
                <w:sz w:val="28"/>
                <w:szCs w:val="28"/>
              </w:rPr>
              <w:t>講述法</w:t>
            </w:r>
            <w:r w:rsidR="00857D57"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="00857D57" w:rsidRPr="008E6712">
              <w:rPr>
                <w:rFonts w:ascii="Times New Roman" w:eastAsia="標楷體" w:hAnsi="Times New Roman"/>
                <w:sz w:val="28"/>
                <w:szCs w:val="28"/>
              </w:rPr>
              <w:t>繪本教學</w:t>
            </w:r>
            <w:r w:rsidR="00857D57"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="00857D57" w:rsidRPr="008E6712">
              <w:rPr>
                <w:rFonts w:ascii="Times New Roman" w:eastAsia="標楷體" w:hAnsi="Times New Roman"/>
                <w:sz w:val="28"/>
                <w:szCs w:val="28"/>
              </w:rPr>
              <w:t>影片欣賞及討論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■</w:t>
            </w:r>
            <w:r w:rsidR="00857D57" w:rsidRPr="008E6712">
              <w:rPr>
                <w:rFonts w:ascii="Times New Roman" w:eastAsia="標楷體" w:hAnsi="Times New Roman"/>
                <w:sz w:val="28"/>
                <w:szCs w:val="28"/>
              </w:rPr>
              <w:t>體驗活動</w:t>
            </w:r>
            <w:r w:rsidR="00857D57"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="00857D57" w:rsidRPr="008E6712">
              <w:rPr>
                <w:rFonts w:ascii="Times New Roman" w:eastAsia="標楷體" w:hAnsi="Times New Roman"/>
                <w:sz w:val="28"/>
                <w:szCs w:val="28"/>
              </w:rPr>
              <w:t>實作活動</w:t>
            </w:r>
          </w:p>
          <w:p w14:paraId="0008BCA9" w14:textId="77777777" w:rsidR="003D3D75" w:rsidRPr="008E6712" w:rsidRDefault="00857D57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校外參觀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分組討論與發表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其它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______________________</w:t>
            </w:r>
          </w:p>
        </w:tc>
      </w:tr>
      <w:tr w:rsidR="003D3D75" w:rsidRPr="008E6712" w14:paraId="1F87FCA4" w14:textId="77777777">
        <w:tblPrEx>
          <w:tblCellMar>
            <w:top w:w="0" w:type="dxa"/>
            <w:bottom w:w="0" w:type="dxa"/>
          </w:tblCellMar>
        </w:tblPrEx>
        <w:trPr>
          <w:trHeight w:val="300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5DD30" w14:textId="77777777" w:rsidR="003D3D75" w:rsidRPr="008E6712" w:rsidRDefault="00857D57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主要融入領域</w:t>
            </w:r>
          </w:p>
          <w:p w14:paraId="085355A1" w14:textId="77777777" w:rsidR="003D3D75" w:rsidRPr="008E6712" w:rsidRDefault="00857D57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(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可複選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</w:tc>
        <w:tc>
          <w:tcPr>
            <w:tcW w:w="8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8B724" w14:textId="77777777" w:rsidR="003D3D75" w:rsidRPr="008E6712" w:rsidRDefault="00857D57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國語文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英語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數學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自然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社會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proofErr w:type="gramStart"/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健體</w:t>
            </w:r>
            <w:proofErr w:type="gramEnd"/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綜合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藝文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本土語</w:t>
            </w:r>
          </w:p>
          <w:p w14:paraId="696695A6" w14:textId="528439DD" w:rsidR="003D3D75" w:rsidRPr="008E6712" w:rsidRDefault="00857D57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資訊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 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閱讀</w:t>
            </w:r>
            <w:r w:rsidR="00925E73">
              <w:rPr>
                <w:rFonts w:ascii="Times New Roman" w:eastAsia="標楷體" w:hAnsi="Times New Roman" w:hint="eastAsia"/>
                <w:sz w:val="28"/>
                <w:szCs w:val="28"/>
              </w:rPr>
              <w:t>■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校本課程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家政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童軍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生活科技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其它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 xml:space="preserve">______________ </w:t>
            </w:r>
          </w:p>
        </w:tc>
      </w:tr>
      <w:tr w:rsidR="003D3D75" w:rsidRPr="008E6712" w14:paraId="1AD7BE10" w14:textId="77777777">
        <w:tblPrEx>
          <w:tblCellMar>
            <w:top w:w="0" w:type="dxa"/>
            <w:bottom w:w="0" w:type="dxa"/>
          </w:tblCellMar>
        </w:tblPrEx>
        <w:trPr>
          <w:trHeight w:val="537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3DFF1" w14:textId="77777777" w:rsidR="003D3D75" w:rsidRPr="008E6712" w:rsidRDefault="00857D57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校訂課程</w:t>
            </w:r>
          </w:p>
        </w:tc>
        <w:tc>
          <w:tcPr>
            <w:tcW w:w="8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2FB84" w14:textId="3ED33B45" w:rsidR="003D3D75" w:rsidRPr="008E6712" w:rsidRDefault="00857D57">
            <w:pPr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學校是否以海洋教育為主要校訂（特色）課程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proofErr w:type="gramStart"/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是</w:t>
            </w:r>
            <w:r w:rsidR="00925E73">
              <w:rPr>
                <w:rFonts w:ascii="Times New Roman" w:eastAsia="標楷體" w:hAnsi="Times New Roman" w:hint="eastAsia"/>
                <w:sz w:val="28"/>
                <w:szCs w:val="28"/>
              </w:rPr>
              <w:t>■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否</w:t>
            </w:r>
            <w:proofErr w:type="gramEnd"/>
          </w:p>
        </w:tc>
      </w:tr>
      <w:tr w:rsidR="003D3D75" w:rsidRPr="008E6712" w14:paraId="4244145C" w14:textId="77777777">
        <w:tblPrEx>
          <w:tblCellMar>
            <w:top w:w="0" w:type="dxa"/>
            <w:bottom w:w="0" w:type="dxa"/>
          </w:tblCellMar>
        </w:tblPrEx>
        <w:trPr>
          <w:trHeight w:val="840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A32DBF" w14:textId="77777777" w:rsidR="003D3D75" w:rsidRPr="008E6712" w:rsidRDefault="00857D57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海洋教育教學活動所屬範疇</w:t>
            </w:r>
          </w:p>
        </w:tc>
        <w:tc>
          <w:tcPr>
            <w:tcW w:w="8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1EF298" w14:textId="77777777" w:rsidR="003D3D75" w:rsidRPr="008E6712" w:rsidRDefault="00857D57">
            <w:pPr>
              <w:spacing w:line="0" w:lineRule="atLeas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海洋休閒（水域休閒、海洋生態旅遊）</w:t>
            </w:r>
          </w:p>
          <w:p w14:paraId="5A4D94DF" w14:textId="44985B13" w:rsidR="003D3D75" w:rsidRPr="008E6712" w:rsidRDefault="00925E73">
            <w:pPr>
              <w:spacing w:line="0" w:lineRule="atLeas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■</w:t>
            </w:r>
            <w:r w:rsidR="00857D57" w:rsidRPr="008E6712">
              <w:rPr>
                <w:rFonts w:ascii="Times New Roman" w:eastAsia="標楷體" w:hAnsi="Times New Roman"/>
                <w:sz w:val="28"/>
                <w:szCs w:val="28"/>
              </w:rPr>
              <w:t>海洋社會（海洋經濟活動、海洋法政）</w:t>
            </w:r>
          </w:p>
          <w:p w14:paraId="6D551F2D" w14:textId="77777777" w:rsidR="003D3D75" w:rsidRPr="008E6712" w:rsidRDefault="00857D57">
            <w:pPr>
              <w:spacing w:line="0" w:lineRule="atLeas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海洋文化（海洋歷史、海洋文學、海洋藝術、海洋民俗信仰與祭典）</w:t>
            </w:r>
          </w:p>
          <w:p w14:paraId="7599FE53" w14:textId="77777777" w:rsidR="003D3D75" w:rsidRPr="008E6712" w:rsidRDefault="00857D57">
            <w:pPr>
              <w:spacing w:line="0" w:lineRule="atLeas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□</w:t>
            </w: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海洋科學（海洋物理與化學、海洋地理地質、海洋氣象、海洋應用科學）</w:t>
            </w:r>
          </w:p>
          <w:p w14:paraId="2FBEB575" w14:textId="2C7B179B" w:rsidR="003D3D75" w:rsidRPr="008E6712" w:rsidRDefault="00925E73">
            <w:pPr>
              <w:spacing w:line="0" w:lineRule="atLeast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■</w:t>
            </w:r>
            <w:r w:rsidR="00857D57" w:rsidRPr="008E6712">
              <w:rPr>
                <w:rFonts w:ascii="Times New Roman" w:eastAsia="標楷體" w:hAnsi="Times New Roman"/>
                <w:sz w:val="28"/>
                <w:szCs w:val="28"/>
              </w:rPr>
              <w:t>海洋資源（海洋食品、生物資源、非生物資源、環境保護與生態保育）</w:t>
            </w:r>
          </w:p>
        </w:tc>
      </w:tr>
      <w:tr w:rsidR="003D3D75" w:rsidRPr="008E6712" w14:paraId="4D854FBE" w14:textId="77777777">
        <w:tblPrEx>
          <w:tblCellMar>
            <w:top w:w="0" w:type="dxa"/>
            <w:bottom w:w="0" w:type="dxa"/>
          </w:tblCellMar>
        </w:tblPrEx>
        <w:trPr>
          <w:trHeight w:val="1022"/>
          <w:jc w:val="center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DD281" w14:textId="77777777" w:rsidR="003D3D75" w:rsidRPr="008E6712" w:rsidRDefault="00857D57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活動內容及成果照片</w:t>
            </w:r>
          </w:p>
        </w:tc>
        <w:tc>
          <w:tcPr>
            <w:tcW w:w="3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118AD6" w14:textId="51A2A4D1" w:rsidR="003D3D75" w:rsidRPr="008E6712" w:rsidRDefault="00D56BDE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99CF7F" wp14:editId="6D008994">
                  <wp:extent cx="2327201" cy="1752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492" cy="175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803C5" w14:textId="4B49BC96" w:rsidR="003D3D75" w:rsidRPr="008E6712" w:rsidRDefault="00D56BDE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D4B529" wp14:editId="617B259B">
                  <wp:extent cx="2329815" cy="17543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363" cy="176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75" w:rsidRPr="008E6712" w14:paraId="01BBB735" w14:textId="77777777">
        <w:tblPrEx>
          <w:tblCellMar>
            <w:top w:w="0" w:type="dxa"/>
            <w:bottom w:w="0" w:type="dxa"/>
          </w:tblCellMar>
        </w:tblPrEx>
        <w:trPr>
          <w:trHeight w:val="120"/>
          <w:jc w:val="center"/>
        </w:trPr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10830" w14:textId="77777777" w:rsidR="003D3D75" w:rsidRPr="008E6712" w:rsidRDefault="003D3D75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3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3DCF2" w14:textId="32E6022C" w:rsidR="003D3D75" w:rsidRPr="008E6712" w:rsidRDefault="00857D57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活動說明：</w:t>
            </w:r>
            <w:r w:rsidR="00D56BDE">
              <w:rPr>
                <w:rFonts w:ascii="Times New Roman" w:eastAsia="標楷體" w:hAnsi="Times New Roman" w:hint="eastAsia"/>
                <w:sz w:val="28"/>
                <w:szCs w:val="28"/>
              </w:rPr>
              <w:t>小港區漁會到校進行海洋食魚文化講座。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02300" w14:textId="246BB238" w:rsidR="003D3D75" w:rsidRPr="008E6712" w:rsidRDefault="00857D57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活動說明：</w:t>
            </w:r>
            <w:r w:rsidR="00D56BDE">
              <w:rPr>
                <w:rFonts w:ascii="Times New Roman" w:eastAsia="標楷體" w:hAnsi="Times New Roman" w:hint="eastAsia"/>
                <w:sz w:val="28"/>
                <w:szCs w:val="28"/>
              </w:rPr>
              <w:t>由高智產</w:t>
            </w:r>
            <w:r w:rsidR="00711C28">
              <w:rPr>
                <w:rFonts w:ascii="Times New Roman" w:eastAsia="標楷體" w:hAnsi="Times New Roman" w:hint="eastAsia"/>
                <w:sz w:val="28"/>
                <w:szCs w:val="28"/>
              </w:rPr>
              <w:t>李志勇先生講述</w:t>
            </w:r>
            <w:r w:rsidR="00D56BDE">
              <w:rPr>
                <w:rFonts w:ascii="Times New Roman" w:eastAsia="標楷體" w:hAnsi="Times New Roman" w:hint="eastAsia"/>
                <w:sz w:val="28"/>
                <w:szCs w:val="28"/>
              </w:rPr>
              <w:t>小港區</w:t>
            </w:r>
            <w:r w:rsidR="00711C28">
              <w:rPr>
                <w:rFonts w:ascii="Times New Roman" w:eastAsia="標楷體" w:hAnsi="Times New Roman" w:hint="eastAsia"/>
                <w:sz w:val="28"/>
                <w:szCs w:val="28"/>
              </w:rPr>
              <w:t>紅毛港地區的緣起與再生</w:t>
            </w:r>
            <w:r w:rsidR="00D56BDE">
              <w:rPr>
                <w:rFonts w:ascii="Times New Roman" w:eastAsia="標楷體" w:hAnsi="Times New Roman" w:hint="eastAsia"/>
                <w:sz w:val="28"/>
                <w:szCs w:val="28"/>
              </w:rPr>
              <w:t>。</w:t>
            </w:r>
          </w:p>
        </w:tc>
      </w:tr>
      <w:tr w:rsidR="003D3D75" w:rsidRPr="008E6712" w14:paraId="788994A6" w14:textId="77777777">
        <w:tblPrEx>
          <w:tblCellMar>
            <w:top w:w="0" w:type="dxa"/>
            <w:bottom w:w="0" w:type="dxa"/>
          </w:tblCellMar>
        </w:tblPrEx>
        <w:trPr>
          <w:trHeight w:val="886"/>
          <w:jc w:val="center"/>
        </w:trPr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017A4" w14:textId="77777777" w:rsidR="003D3D75" w:rsidRPr="008E6712" w:rsidRDefault="003D3D75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3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7A892" w14:textId="6D8D8671" w:rsidR="003D3D75" w:rsidRPr="008E6712" w:rsidRDefault="00D56BDE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6B8F3D" wp14:editId="5E631078">
                  <wp:extent cx="2258060" cy="1700530"/>
                  <wp:effectExtent l="0" t="0" r="889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060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AF082" w14:textId="023911D1" w:rsidR="003D3D75" w:rsidRPr="008E6712" w:rsidRDefault="00D56BDE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6D2D3B" wp14:editId="001E89E7">
                  <wp:extent cx="2204164" cy="1659734"/>
                  <wp:effectExtent l="0" t="0" r="571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852" cy="166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D75" w:rsidRPr="008E6712" w14:paraId="5EFF991C" w14:textId="77777777">
        <w:tblPrEx>
          <w:tblCellMar>
            <w:top w:w="0" w:type="dxa"/>
            <w:bottom w:w="0" w:type="dxa"/>
          </w:tblCellMar>
        </w:tblPrEx>
        <w:trPr>
          <w:trHeight w:val="120"/>
          <w:jc w:val="center"/>
        </w:trPr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893F2" w14:textId="77777777" w:rsidR="003D3D75" w:rsidRPr="008E6712" w:rsidRDefault="003D3D75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3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09DA1" w14:textId="3DF33A5F" w:rsidR="003D3D75" w:rsidRPr="008E6712" w:rsidRDefault="00857D57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活動說明：</w:t>
            </w:r>
            <w:r w:rsidR="00711C28">
              <w:rPr>
                <w:rFonts w:ascii="Times New Roman" w:eastAsia="標楷體" w:hAnsi="Times New Roman" w:hint="eastAsia"/>
                <w:sz w:val="28"/>
                <w:szCs w:val="28"/>
              </w:rPr>
              <w:t>小港區漁會到校進行海洋</w:t>
            </w:r>
            <w:r w:rsidR="00711C28">
              <w:rPr>
                <w:rFonts w:ascii="Times New Roman" w:eastAsia="標楷體" w:hAnsi="Times New Roman" w:hint="eastAsia"/>
                <w:sz w:val="28"/>
                <w:szCs w:val="28"/>
              </w:rPr>
              <w:t>冰品</w:t>
            </w:r>
            <w:r w:rsidR="00711C28">
              <w:rPr>
                <w:rFonts w:ascii="Times New Roman" w:eastAsia="標楷體" w:hAnsi="Times New Roman" w:hint="eastAsia"/>
                <w:sz w:val="28"/>
                <w:szCs w:val="28"/>
              </w:rPr>
              <w:t>講座。</w:t>
            </w:r>
          </w:p>
        </w:tc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C06D9" w14:textId="58AD962D" w:rsidR="003D3D75" w:rsidRPr="008E6712" w:rsidRDefault="00857D57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活動說明：</w:t>
            </w:r>
            <w:r w:rsidR="00711C28">
              <w:rPr>
                <w:rFonts w:ascii="Times New Roman" w:eastAsia="標楷體" w:hAnsi="Times New Roman" w:hint="eastAsia"/>
                <w:sz w:val="28"/>
                <w:szCs w:val="28"/>
              </w:rPr>
              <w:t>由講師黃三德先生說明海洋冰品的點子發想與嘗試製作。</w:t>
            </w:r>
          </w:p>
        </w:tc>
      </w:tr>
      <w:tr w:rsidR="003D3D75" w:rsidRPr="008E6712" w14:paraId="7C515C9E" w14:textId="77777777">
        <w:tblPrEx>
          <w:tblCellMar>
            <w:top w:w="0" w:type="dxa"/>
            <w:bottom w:w="0" w:type="dxa"/>
          </w:tblCellMar>
        </w:tblPrEx>
        <w:trPr>
          <w:trHeight w:val="120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19EB1" w14:textId="77777777" w:rsidR="003D3D75" w:rsidRPr="008E6712" w:rsidRDefault="00857D57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 w:rsidRPr="008E6712">
              <w:rPr>
                <w:rFonts w:ascii="Times New Roman" w:eastAsia="標楷體" w:hAnsi="Times New Roman"/>
                <w:sz w:val="28"/>
                <w:szCs w:val="28"/>
              </w:rPr>
              <w:t>教學省思</w:t>
            </w:r>
          </w:p>
        </w:tc>
        <w:tc>
          <w:tcPr>
            <w:tcW w:w="84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74FD4" w14:textId="77777777" w:rsidR="003D3D75" w:rsidRDefault="009E3FC8" w:rsidP="00D56BDE">
            <w:pPr>
              <w:pStyle w:val="a7"/>
              <w:numPr>
                <w:ilvl w:val="0"/>
                <w:numId w:val="7"/>
              </w:num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由於本校地處小港區，當初紅毛港部落遷村時，不少人是遷居到本校學區定居，因此部份學生對於講述到紅毛港的前世與今生時，會提到家中長輩有時也會跟他們說從前。</w:t>
            </w:r>
          </w:p>
          <w:p w14:paraId="6951A5C5" w14:textId="41B08D17" w:rsidR="009E3FC8" w:rsidRPr="00D56BDE" w:rsidRDefault="009E3FC8" w:rsidP="00D56BDE">
            <w:pPr>
              <w:pStyle w:val="a7"/>
              <w:numPr>
                <w:ilvl w:val="0"/>
                <w:numId w:val="7"/>
              </w:numPr>
              <w:spacing w:line="0" w:lineRule="atLeast"/>
              <w:rPr>
                <w:rFonts w:ascii="Times New Roman" w:eastAsia="標楷體" w:hAnsi="Times New Roman" w:hint="eastAsia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漁業文化及海洋冰品的主題，也讓學生更能知道在他們沒看到的地方，有許多的人正努力捕撈各式漁獲或是思考如何異業結合。</w:t>
            </w:r>
          </w:p>
        </w:tc>
      </w:tr>
      <w:tr w:rsidR="003D3D75" w:rsidRPr="008E6712" w14:paraId="09E6FE8E" w14:textId="77777777">
        <w:tblPrEx>
          <w:tblCellMar>
            <w:top w:w="0" w:type="dxa"/>
            <w:bottom w:w="0" w:type="dxa"/>
          </w:tblCellMar>
        </w:tblPrEx>
        <w:trPr>
          <w:trHeight w:val="120"/>
          <w:jc w:val="center"/>
        </w:trPr>
        <w:tc>
          <w:tcPr>
            <w:tcW w:w="98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B025F" w14:textId="77777777" w:rsidR="003D3D75" w:rsidRPr="008E6712" w:rsidRDefault="003D3D75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</w:p>
          <w:p w14:paraId="3676E2C9" w14:textId="77777777" w:rsidR="003D3D75" w:rsidRPr="008E6712" w:rsidRDefault="003D3D75">
            <w:pPr>
              <w:spacing w:line="0" w:lineRule="atLeas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</w:tbl>
    <w:p w14:paraId="7DC056A3" w14:textId="77777777" w:rsidR="003D3D75" w:rsidRPr="008E6712" w:rsidRDefault="00857D57">
      <w:pPr>
        <w:autoSpaceDE w:val="0"/>
      </w:pPr>
      <w:r w:rsidRPr="008E6712">
        <w:rPr>
          <w:rFonts w:ascii="Times New Roman" w:eastAsia="標楷體" w:hAnsi="Times New Roman"/>
          <w:kern w:val="0"/>
          <w:sz w:val="28"/>
          <w:szCs w:val="28"/>
        </w:rPr>
        <w:t>備註：如有校內實施計畫、學習單或其他附件成果，亦可</w:t>
      </w:r>
      <w:proofErr w:type="gramStart"/>
      <w:r w:rsidRPr="008E6712">
        <w:rPr>
          <w:rFonts w:ascii="Times New Roman" w:eastAsia="標楷體" w:hAnsi="Times New Roman"/>
          <w:kern w:val="0"/>
          <w:sz w:val="28"/>
          <w:szCs w:val="28"/>
        </w:rPr>
        <w:t>一</w:t>
      </w:r>
      <w:proofErr w:type="gramEnd"/>
      <w:r w:rsidRPr="008E6712">
        <w:rPr>
          <w:rFonts w:ascii="Times New Roman" w:eastAsia="標楷體" w:hAnsi="Times New Roman"/>
          <w:kern w:val="0"/>
          <w:sz w:val="28"/>
          <w:szCs w:val="28"/>
        </w:rPr>
        <w:t>倂附上。</w:t>
      </w:r>
    </w:p>
    <w:sectPr w:rsidR="003D3D75" w:rsidRPr="008E6712">
      <w:pgSz w:w="11906" w:h="16838"/>
      <w:pgMar w:top="1134" w:right="1558" w:bottom="1440" w:left="1800" w:header="720" w:footer="720" w:gutter="0"/>
      <w:cols w:space="720"/>
      <w:docGrid w:type="lines" w:linePitch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C7101" w14:textId="77777777" w:rsidR="00BE4082" w:rsidRDefault="00BE4082">
      <w:r>
        <w:separator/>
      </w:r>
    </w:p>
  </w:endnote>
  <w:endnote w:type="continuationSeparator" w:id="0">
    <w:p w14:paraId="6E40DF80" w14:textId="77777777" w:rsidR="00BE4082" w:rsidRDefault="00BE4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42564" w14:textId="77777777" w:rsidR="00BE4082" w:rsidRDefault="00BE4082">
      <w:r>
        <w:rPr>
          <w:color w:val="000000"/>
        </w:rPr>
        <w:separator/>
      </w:r>
    </w:p>
  </w:footnote>
  <w:footnote w:type="continuationSeparator" w:id="0">
    <w:p w14:paraId="3B1353C8" w14:textId="77777777" w:rsidR="00BE4082" w:rsidRDefault="00BE40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407B6"/>
    <w:multiLevelType w:val="multilevel"/>
    <w:tmpl w:val="11289E5A"/>
    <w:lvl w:ilvl="0">
      <w:start w:val="1"/>
      <w:numFmt w:val="taiwaneseCountingThousand"/>
      <w:lvlText w:val="%1、"/>
      <w:lvlJc w:val="left"/>
      <w:pPr>
        <w:ind w:left="1003" w:hanging="720"/>
      </w:pPr>
    </w:lvl>
    <w:lvl w:ilvl="1">
      <w:start w:val="1"/>
      <w:numFmt w:val="ideographTraditional"/>
      <w:lvlText w:val="%2、"/>
      <w:lvlJc w:val="left"/>
      <w:pPr>
        <w:ind w:left="1243" w:hanging="480"/>
      </w:pPr>
    </w:lvl>
    <w:lvl w:ilvl="2">
      <w:start w:val="1"/>
      <w:numFmt w:val="lowerRoman"/>
      <w:lvlText w:val="%3."/>
      <w:lvlJc w:val="right"/>
      <w:pPr>
        <w:ind w:left="1723" w:hanging="480"/>
      </w:pPr>
    </w:lvl>
    <w:lvl w:ilvl="3">
      <w:start w:val="1"/>
      <w:numFmt w:val="decimal"/>
      <w:lvlText w:val="%4."/>
      <w:lvlJc w:val="left"/>
      <w:pPr>
        <w:ind w:left="2203" w:hanging="480"/>
      </w:pPr>
    </w:lvl>
    <w:lvl w:ilvl="4">
      <w:start w:val="1"/>
      <w:numFmt w:val="ideographTraditional"/>
      <w:lvlText w:val="%5、"/>
      <w:lvlJc w:val="left"/>
      <w:pPr>
        <w:ind w:left="2683" w:hanging="480"/>
      </w:pPr>
    </w:lvl>
    <w:lvl w:ilvl="5">
      <w:start w:val="1"/>
      <w:numFmt w:val="lowerRoman"/>
      <w:lvlText w:val="%6."/>
      <w:lvlJc w:val="right"/>
      <w:pPr>
        <w:ind w:left="3163" w:hanging="480"/>
      </w:pPr>
    </w:lvl>
    <w:lvl w:ilvl="6">
      <w:start w:val="1"/>
      <w:numFmt w:val="decimal"/>
      <w:lvlText w:val="%7."/>
      <w:lvlJc w:val="left"/>
      <w:pPr>
        <w:ind w:left="3643" w:hanging="480"/>
      </w:pPr>
    </w:lvl>
    <w:lvl w:ilvl="7">
      <w:start w:val="1"/>
      <w:numFmt w:val="ideographTraditional"/>
      <w:lvlText w:val="%8、"/>
      <w:lvlJc w:val="left"/>
      <w:pPr>
        <w:ind w:left="4123" w:hanging="480"/>
      </w:pPr>
    </w:lvl>
    <w:lvl w:ilvl="8">
      <w:start w:val="1"/>
      <w:numFmt w:val="lowerRoman"/>
      <w:lvlText w:val="%9."/>
      <w:lvlJc w:val="right"/>
      <w:pPr>
        <w:ind w:left="4603" w:hanging="480"/>
      </w:pPr>
    </w:lvl>
  </w:abstractNum>
  <w:abstractNum w:abstractNumId="1" w15:restartNumberingAfterBreak="0">
    <w:nsid w:val="222C2964"/>
    <w:multiLevelType w:val="multilevel"/>
    <w:tmpl w:val="3614F872"/>
    <w:lvl w:ilvl="0">
      <w:start w:val="1"/>
      <w:numFmt w:val="taiwaneseCountingThousand"/>
      <w:lvlText w:val="(%1)"/>
      <w:lvlJc w:val="left"/>
      <w:pPr>
        <w:ind w:left="1031" w:hanging="465"/>
      </w:p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36970896"/>
    <w:multiLevelType w:val="hybridMultilevel"/>
    <w:tmpl w:val="6908C70A"/>
    <w:lvl w:ilvl="0" w:tplc="40C8BC0A">
      <w:start w:val="1"/>
      <w:numFmt w:val="taiwaneseCountingThousand"/>
      <w:lvlText w:val="(%1)"/>
      <w:lvlJc w:val="left"/>
      <w:pPr>
        <w:ind w:left="948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56E257E0"/>
    <w:multiLevelType w:val="multilevel"/>
    <w:tmpl w:val="CA245C68"/>
    <w:lvl w:ilvl="0">
      <w:start w:val="1"/>
      <w:numFmt w:val="taiwaneseCountingThousand"/>
      <w:lvlText w:val="%1、"/>
      <w:lvlJc w:val="left"/>
      <w:pPr>
        <w:ind w:left="1003" w:hanging="720"/>
      </w:pPr>
    </w:lvl>
    <w:lvl w:ilvl="1">
      <w:start w:val="1"/>
      <w:numFmt w:val="ideographTraditional"/>
      <w:lvlText w:val="%2、"/>
      <w:lvlJc w:val="left"/>
      <w:pPr>
        <w:ind w:left="1243" w:hanging="480"/>
      </w:pPr>
    </w:lvl>
    <w:lvl w:ilvl="2">
      <w:start w:val="1"/>
      <w:numFmt w:val="lowerRoman"/>
      <w:lvlText w:val="%3."/>
      <w:lvlJc w:val="right"/>
      <w:pPr>
        <w:ind w:left="1723" w:hanging="480"/>
      </w:pPr>
    </w:lvl>
    <w:lvl w:ilvl="3">
      <w:start w:val="1"/>
      <w:numFmt w:val="decimal"/>
      <w:lvlText w:val="%4."/>
      <w:lvlJc w:val="left"/>
      <w:pPr>
        <w:ind w:left="2203" w:hanging="480"/>
      </w:pPr>
    </w:lvl>
    <w:lvl w:ilvl="4">
      <w:start w:val="1"/>
      <w:numFmt w:val="ideographTraditional"/>
      <w:lvlText w:val="%5、"/>
      <w:lvlJc w:val="left"/>
      <w:pPr>
        <w:ind w:left="2683" w:hanging="480"/>
      </w:pPr>
    </w:lvl>
    <w:lvl w:ilvl="5">
      <w:start w:val="1"/>
      <w:numFmt w:val="lowerRoman"/>
      <w:lvlText w:val="%6."/>
      <w:lvlJc w:val="right"/>
      <w:pPr>
        <w:ind w:left="3163" w:hanging="480"/>
      </w:pPr>
    </w:lvl>
    <w:lvl w:ilvl="6">
      <w:start w:val="1"/>
      <w:numFmt w:val="decimal"/>
      <w:lvlText w:val="%7."/>
      <w:lvlJc w:val="left"/>
      <w:pPr>
        <w:ind w:left="3643" w:hanging="480"/>
      </w:pPr>
    </w:lvl>
    <w:lvl w:ilvl="7">
      <w:start w:val="1"/>
      <w:numFmt w:val="ideographTraditional"/>
      <w:lvlText w:val="%8、"/>
      <w:lvlJc w:val="left"/>
      <w:pPr>
        <w:ind w:left="4123" w:hanging="480"/>
      </w:pPr>
    </w:lvl>
    <w:lvl w:ilvl="8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5EA7796A"/>
    <w:multiLevelType w:val="hybridMultilevel"/>
    <w:tmpl w:val="89C84F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A2E3BE8"/>
    <w:multiLevelType w:val="hybridMultilevel"/>
    <w:tmpl w:val="E55217D6"/>
    <w:lvl w:ilvl="0" w:tplc="EF0A1B12">
      <w:start w:val="1"/>
      <w:numFmt w:val="taiwaneseCountingThousand"/>
      <w:lvlText w:val="(%1)"/>
      <w:lvlJc w:val="left"/>
      <w:pPr>
        <w:ind w:left="1072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6" w15:restartNumberingAfterBreak="0">
    <w:nsid w:val="735C6487"/>
    <w:multiLevelType w:val="multilevel"/>
    <w:tmpl w:val="A168B174"/>
    <w:lvl w:ilvl="0">
      <w:start w:val="1"/>
      <w:numFmt w:val="taiwaneseCountingThousand"/>
      <w:lvlText w:val="%1、"/>
      <w:lvlJc w:val="left"/>
      <w:pPr>
        <w:ind w:left="1003" w:hanging="720"/>
      </w:pPr>
    </w:lvl>
    <w:lvl w:ilvl="1">
      <w:start w:val="1"/>
      <w:numFmt w:val="ideographTraditional"/>
      <w:lvlText w:val="%2、"/>
      <w:lvlJc w:val="left"/>
      <w:pPr>
        <w:ind w:left="1243" w:hanging="480"/>
      </w:pPr>
    </w:lvl>
    <w:lvl w:ilvl="2">
      <w:start w:val="1"/>
      <w:numFmt w:val="lowerRoman"/>
      <w:lvlText w:val="%3."/>
      <w:lvlJc w:val="right"/>
      <w:pPr>
        <w:ind w:left="1723" w:hanging="480"/>
      </w:pPr>
    </w:lvl>
    <w:lvl w:ilvl="3">
      <w:start w:val="1"/>
      <w:numFmt w:val="decimal"/>
      <w:lvlText w:val="%4."/>
      <w:lvlJc w:val="left"/>
      <w:pPr>
        <w:ind w:left="2203" w:hanging="480"/>
      </w:pPr>
    </w:lvl>
    <w:lvl w:ilvl="4">
      <w:start w:val="1"/>
      <w:numFmt w:val="ideographTraditional"/>
      <w:lvlText w:val="%5、"/>
      <w:lvlJc w:val="left"/>
      <w:pPr>
        <w:ind w:left="2683" w:hanging="480"/>
      </w:pPr>
    </w:lvl>
    <w:lvl w:ilvl="5">
      <w:start w:val="1"/>
      <w:numFmt w:val="lowerRoman"/>
      <w:lvlText w:val="%6."/>
      <w:lvlJc w:val="right"/>
      <w:pPr>
        <w:ind w:left="3163" w:hanging="480"/>
      </w:pPr>
    </w:lvl>
    <w:lvl w:ilvl="6">
      <w:start w:val="1"/>
      <w:numFmt w:val="decimal"/>
      <w:lvlText w:val="%7."/>
      <w:lvlJc w:val="left"/>
      <w:pPr>
        <w:ind w:left="3643" w:hanging="480"/>
      </w:pPr>
    </w:lvl>
    <w:lvl w:ilvl="7">
      <w:start w:val="1"/>
      <w:numFmt w:val="ideographTraditional"/>
      <w:lvlText w:val="%8、"/>
      <w:lvlJc w:val="left"/>
      <w:pPr>
        <w:ind w:left="4123" w:hanging="480"/>
      </w:pPr>
    </w:lvl>
    <w:lvl w:ilvl="8">
      <w:start w:val="1"/>
      <w:numFmt w:val="lowerRoman"/>
      <w:lvlText w:val="%9."/>
      <w:lvlJc w:val="right"/>
      <w:pPr>
        <w:ind w:left="4603" w:hanging="480"/>
      </w:pPr>
    </w:lvl>
  </w:abstractNum>
  <w:num w:numId="1" w16cid:durableId="1646935739">
    <w:abstractNumId w:val="0"/>
  </w:num>
  <w:num w:numId="2" w16cid:durableId="1301880132">
    <w:abstractNumId w:val="6"/>
  </w:num>
  <w:num w:numId="3" w16cid:durableId="1924414165">
    <w:abstractNumId w:val="3"/>
  </w:num>
  <w:num w:numId="4" w16cid:durableId="1255898341">
    <w:abstractNumId w:val="1"/>
  </w:num>
  <w:num w:numId="5" w16cid:durableId="1096943963">
    <w:abstractNumId w:val="2"/>
  </w:num>
  <w:num w:numId="6" w16cid:durableId="412892573">
    <w:abstractNumId w:val="5"/>
  </w:num>
  <w:num w:numId="7" w16cid:durableId="3222722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D75"/>
    <w:rsid w:val="001657A6"/>
    <w:rsid w:val="002401FB"/>
    <w:rsid w:val="00312B76"/>
    <w:rsid w:val="00382F91"/>
    <w:rsid w:val="003D3D75"/>
    <w:rsid w:val="004300FA"/>
    <w:rsid w:val="0049772E"/>
    <w:rsid w:val="00667874"/>
    <w:rsid w:val="00711C28"/>
    <w:rsid w:val="007B63ED"/>
    <w:rsid w:val="008114CE"/>
    <w:rsid w:val="00857D57"/>
    <w:rsid w:val="008E6712"/>
    <w:rsid w:val="00925E73"/>
    <w:rsid w:val="009E3FC8"/>
    <w:rsid w:val="00A575C0"/>
    <w:rsid w:val="00AE7C03"/>
    <w:rsid w:val="00BE4082"/>
    <w:rsid w:val="00C40FBB"/>
    <w:rsid w:val="00D56BDE"/>
    <w:rsid w:val="00E60661"/>
    <w:rsid w:val="00EE6863"/>
    <w:rsid w:val="00FE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84B9B"/>
  <w15:docId w15:val="{79ED2F86-C118-4C74-84AE-3BC19D4F6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N w:val="0"/>
    </w:pPr>
    <w:rPr>
      <w:kern w:val="3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sz w:val="20"/>
      <w:szCs w:val="20"/>
    </w:rPr>
  </w:style>
  <w:style w:type="paragraph" w:styleId="a7">
    <w:name w:val="List Paragraph"/>
    <w:basedOn w:val="a"/>
    <w:pPr>
      <w:ind w:left="480"/>
    </w:pPr>
  </w:style>
  <w:style w:type="character" w:styleId="a8">
    <w:name w:val="Hyperlink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2</cp:revision>
  <dcterms:created xsi:type="dcterms:W3CDTF">2025-06-20T08:37:00Z</dcterms:created>
  <dcterms:modified xsi:type="dcterms:W3CDTF">2025-06-20T08:37:00Z</dcterms:modified>
</cp:coreProperties>
</file>